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7EF" w:rsidRDefault="00E567A6">
      <w:pPr>
        <w:pStyle w:val="a3"/>
        <w:ind w:left="-18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327EF" w:rsidRDefault="00E567A6">
      <w:pPr>
        <w:pStyle w:val="a3"/>
        <w:ind w:left="-180"/>
        <w:rPr>
          <w:sz w:val="20"/>
        </w:rPr>
      </w:pPr>
      <w:r>
        <w:rPr>
          <w:sz w:val="20"/>
        </w:rPr>
        <w:t>M I N I S T E R U L   E C O N O M I E I  și I N F R A S T R U C T U R I I  al  R E P U B L I C I I  M O L D O V A</w:t>
      </w:r>
    </w:p>
    <w:p w:rsidR="000327EF" w:rsidRDefault="000327EF">
      <w:pPr>
        <w:pStyle w:val="a3"/>
        <w:ind w:left="-180"/>
        <w:rPr>
          <w:szCs w:val="24"/>
        </w:rPr>
      </w:pPr>
    </w:p>
    <w:p w:rsidR="000327EF" w:rsidRDefault="00E567A6">
      <w:pPr>
        <w:pStyle w:val="a3"/>
        <w:ind w:left="-180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tab/>
      </w:r>
    </w:p>
    <w:p w:rsidR="000327EF" w:rsidRDefault="00E567A6">
      <w:pPr>
        <w:jc w:val="center"/>
      </w:pPr>
      <w:r>
        <w:rPr>
          <w:sz w:val="20"/>
        </w:rPr>
        <w:tab/>
        <w:t xml:space="preserve"> 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:rsidR="000327EF" w:rsidRDefault="000327EF">
      <w:pPr>
        <w:pStyle w:val="a3"/>
        <w:ind w:left="-180"/>
        <w:rPr>
          <w:b w:val="0"/>
          <w:sz w:val="22"/>
          <w:szCs w:val="22"/>
        </w:rPr>
      </w:pPr>
    </w:p>
    <w:p w:rsidR="000327EF" w:rsidRDefault="00E567A6">
      <w:pPr>
        <w:pStyle w:val="a3"/>
        <w:ind w:left="6480" w:firstLine="900"/>
        <w:jc w:val="left"/>
      </w:pPr>
      <w:r>
        <w:rPr>
          <w:b w:val="0"/>
          <w:sz w:val="20"/>
        </w:rPr>
        <w:t xml:space="preserve"> </w:t>
      </w:r>
      <w:r>
        <w:rPr>
          <w:b w:val="0"/>
          <w:sz w:val="20"/>
        </w:rPr>
        <w:tab/>
      </w:r>
      <w:r>
        <w:rPr>
          <w:b w:val="0"/>
          <w:sz w:val="20"/>
        </w:rPr>
        <w:tab/>
      </w:r>
      <w:r>
        <w:tab/>
      </w:r>
    </w:p>
    <w:p w:rsidR="000327EF" w:rsidRDefault="000327EF"/>
    <w:p w:rsidR="000327EF" w:rsidRDefault="00E567A6">
      <w:r>
        <w:rPr>
          <w:lang w:val="fr-FR"/>
        </w:rPr>
        <w:t>`</w:t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b/>
        </w:rPr>
        <w:t xml:space="preserve">C O M I S I A   D E  </w:t>
      </w:r>
      <w:r>
        <w:rPr>
          <w:b/>
          <w:caps/>
        </w:rPr>
        <w:t>c</w:t>
      </w:r>
      <w:r>
        <w:rPr>
          <w:b/>
          <w:caps/>
        </w:rPr>
        <w:t xml:space="preserve"> o n c u r s</w:t>
      </w:r>
    </w:p>
    <w:p w:rsidR="000327EF" w:rsidRDefault="00E567A6">
      <w:pPr>
        <w:rPr>
          <w:b/>
        </w:rPr>
      </w:pPr>
      <w:r>
        <w:rPr>
          <w:b/>
        </w:rPr>
        <w:t xml:space="preserve">             </w:t>
      </w:r>
    </w:p>
    <w:p w:rsidR="000327EF" w:rsidRDefault="00E567A6">
      <w:pPr>
        <w:jc w:val="center"/>
        <w:rPr>
          <w:b/>
        </w:rPr>
      </w:pPr>
      <w:r>
        <w:rPr>
          <w:b/>
        </w:rPr>
        <w:t xml:space="preserve">Lista </w:t>
      </w:r>
    </w:p>
    <w:p w:rsidR="000327EF" w:rsidRDefault="00E567A6">
      <w:pPr>
        <w:jc w:val="center"/>
        <w:rPr>
          <w:b/>
        </w:rPr>
      </w:pPr>
      <w:r>
        <w:rPr>
          <w:b/>
        </w:rPr>
        <w:t xml:space="preserve">candidaţilor care au promovat concursul documentelor şi sunt admişi la </w:t>
      </w:r>
    </w:p>
    <w:p w:rsidR="000327EF" w:rsidRDefault="00E567A6">
      <w:pPr>
        <w:jc w:val="center"/>
        <w:rPr>
          <w:b/>
        </w:rPr>
      </w:pPr>
      <w:r>
        <w:rPr>
          <w:b/>
        </w:rPr>
        <w:t xml:space="preserve">proba scrisă din cadrul concursului  pentru  ocuparea funcţiilor </w:t>
      </w:r>
    </w:p>
    <w:p w:rsidR="000327EF" w:rsidRDefault="00E567A6">
      <w:pPr>
        <w:jc w:val="center"/>
        <w:rPr>
          <w:b/>
        </w:rPr>
      </w:pPr>
      <w:r>
        <w:rPr>
          <w:b/>
        </w:rPr>
        <w:t>publice vacante  (concurs lansat la 0</w:t>
      </w:r>
      <w:r w:rsidR="00774CFC">
        <w:rPr>
          <w:b/>
        </w:rPr>
        <w:t>7</w:t>
      </w:r>
      <w:r>
        <w:rPr>
          <w:b/>
        </w:rPr>
        <w:t xml:space="preserve"> septembrie 2018)  </w:t>
      </w:r>
    </w:p>
    <w:p w:rsidR="000327EF" w:rsidRDefault="000327EF">
      <w:pPr>
        <w:jc w:val="center"/>
        <w:rPr>
          <w:b/>
        </w:rPr>
      </w:pPr>
    </w:p>
    <w:p w:rsidR="000327EF" w:rsidRDefault="000327EF">
      <w:pPr>
        <w:jc w:val="center"/>
        <w:rPr>
          <w:b/>
        </w:rPr>
      </w:pPr>
    </w:p>
    <w:tbl>
      <w:tblPr>
        <w:tblW w:w="8923" w:type="dxa"/>
        <w:tblInd w:w="64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87"/>
        <w:gridCol w:w="7336"/>
      </w:tblGrid>
      <w:tr w:rsidR="000327EF">
        <w:tblPrEx>
          <w:tblCellMar>
            <w:top w:w="0" w:type="dxa"/>
            <w:bottom w:w="0" w:type="dxa"/>
          </w:tblCellMar>
        </w:tblPrEx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7EF" w:rsidRDefault="00E567A6">
            <w:pPr>
              <w:ind w:left="252" w:firstLine="2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Nr.d/o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7EF" w:rsidRDefault="00E567A6">
            <w:pPr>
              <w:ind w:left="252" w:firstLine="2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Numele, prenumele</w:t>
            </w:r>
          </w:p>
          <w:p w:rsidR="000327EF" w:rsidRDefault="000327EF">
            <w:pPr>
              <w:ind w:left="252" w:firstLine="252"/>
              <w:jc w:val="center"/>
              <w:rPr>
                <w:sz w:val="28"/>
                <w:szCs w:val="28"/>
              </w:rPr>
            </w:pPr>
          </w:p>
        </w:tc>
      </w:tr>
      <w:tr w:rsidR="000327EF">
        <w:tblPrEx>
          <w:tblCellMar>
            <w:top w:w="0" w:type="dxa"/>
            <w:bottom w:w="0" w:type="dxa"/>
          </w:tblCellMar>
        </w:tblPrEx>
        <w:tc>
          <w:tcPr>
            <w:tcW w:w="8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7EF" w:rsidRDefault="00F10B5A">
            <w:pPr>
              <w:ind w:left="252" w:firstLine="252"/>
              <w:jc w:val="center"/>
              <w:rPr>
                <w:sz w:val="28"/>
                <w:szCs w:val="28"/>
              </w:rPr>
            </w:pPr>
            <w:r>
              <w:rPr>
                <w:b/>
              </w:rPr>
              <w:t>Consultant principal, Serviciul transport naval, Direcția transport</w:t>
            </w:r>
          </w:p>
        </w:tc>
      </w:tr>
      <w:tr w:rsidR="00F10B5A" w:rsidTr="008547C3">
        <w:tblPrEx>
          <w:tblCellMar>
            <w:top w:w="0" w:type="dxa"/>
            <w:bottom w:w="0" w:type="dxa"/>
          </w:tblCellMar>
        </w:tblPrEx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B5A" w:rsidRDefault="00F10B5A" w:rsidP="00F10B5A">
            <w:pPr>
              <w:ind w:left="252" w:hanging="1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0B5A" w:rsidRDefault="00F10B5A" w:rsidP="00F10B5A">
            <w:pPr>
              <w:jc w:val="center"/>
              <w:rPr>
                <w:b/>
              </w:rPr>
            </w:pPr>
            <w:r>
              <w:rPr>
                <w:b/>
              </w:rPr>
              <w:t>Malic N.</w:t>
            </w:r>
          </w:p>
        </w:tc>
      </w:tr>
      <w:tr w:rsidR="00F10B5A" w:rsidTr="008547C3">
        <w:tblPrEx>
          <w:tblCellMar>
            <w:top w:w="0" w:type="dxa"/>
            <w:bottom w:w="0" w:type="dxa"/>
          </w:tblCellMar>
        </w:tblPrEx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B5A" w:rsidRDefault="00F10B5A" w:rsidP="00F10B5A">
            <w:pPr>
              <w:ind w:left="252" w:hanging="1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0B5A" w:rsidRDefault="00F10B5A" w:rsidP="00F10B5A">
            <w:pPr>
              <w:jc w:val="center"/>
              <w:rPr>
                <w:b/>
              </w:rPr>
            </w:pPr>
            <w:r>
              <w:rPr>
                <w:b/>
              </w:rPr>
              <w:t>Pavalachi V.</w:t>
            </w:r>
          </w:p>
        </w:tc>
      </w:tr>
      <w:tr w:rsidR="00F10B5A" w:rsidTr="00DB6DB4">
        <w:tblPrEx>
          <w:tblCellMar>
            <w:top w:w="0" w:type="dxa"/>
            <w:bottom w:w="0" w:type="dxa"/>
          </w:tblCellMar>
        </w:tblPrEx>
        <w:tc>
          <w:tcPr>
            <w:tcW w:w="8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B5A" w:rsidRDefault="00F10B5A" w:rsidP="00F10B5A">
            <w:pPr>
              <w:ind w:left="252" w:firstLine="252"/>
              <w:jc w:val="center"/>
              <w:rPr>
                <w:b/>
              </w:rPr>
            </w:pPr>
            <w:r>
              <w:rPr>
                <w:b/>
              </w:rPr>
              <w:t>Consultant principal, Serviciul transport rutier, Direcția transport</w:t>
            </w:r>
          </w:p>
        </w:tc>
      </w:tr>
      <w:tr w:rsidR="00F10B5A" w:rsidTr="00AF3A51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B5A" w:rsidRDefault="00F10B5A" w:rsidP="00F10B5A">
            <w:pPr>
              <w:ind w:left="252" w:hanging="1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0B5A" w:rsidRPr="007E7E71" w:rsidRDefault="00F10B5A" w:rsidP="005A1BD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Popovici T</w:t>
            </w:r>
            <w:r w:rsidR="005A1BDF">
              <w:rPr>
                <w:b/>
                <w:lang w:val="en-US"/>
              </w:rPr>
              <w:t>.</w:t>
            </w:r>
          </w:p>
        </w:tc>
      </w:tr>
      <w:tr w:rsidR="00F10B5A" w:rsidTr="00AF3A51">
        <w:tblPrEx>
          <w:tblCellMar>
            <w:top w:w="0" w:type="dxa"/>
            <w:bottom w:w="0" w:type="dxa"/>
          </w:tblCellMar>
        </w:tblPrEx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B5A" w:rsidRDefault="00F10B5A" w:rsidP="00F10B5A">
            <w:pPr>
              <w:ind w:left="252" w:hanging="1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0B5A" w:rsidRDefault="00F10B5A" w:rsidP="005A1BD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Curicheru A</w:t>
            </w:r>
          </w:p>
        </w:tc>
      </w:tr>
      <w:tr w:rsidR="00F10B5A" w:rsidTr="00362563">
        <w:tblPrEx>
          <w:tblCellMar>
            <w:top w:w="0" w:type="dxa"/>
            <w:bottom w:w="0" w:type="dxa"/>
          </w:tblCellMar>
        </w:tblPrEx>
        <w:tc>
          <w:tcPr>
            <w:tcW w:w="8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B5A" w:rsidRDefault="00F10B5A" w:rsidP="00F10B5A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Consultant principal , Secția  juridică, Direcția management instituțional</w:t>
            </w:r>
          </w:p>
        </w:tc>
      </w:tr>
      <w:tr w:rsidR="00F10B5A" w:rsidTr="00AF3A51">
        <w:tblPrEx>
          <w:tblCellMar>
            <w:top w:w="0" w:type="dxa"/>
            <w:bottom w:w="0" w:type="dxa"/>
          </w:tblCellMar>
        </w:tblPrEx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B5A" w:rsidRDefault="00F10B5A" w:rsidP="00F10B5A">
            <w:pPr>
              <w:ind w:left="252" w:hanging="1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0B5A" w:rsidRDefault="00F10B5A" w:rsidP="005A1BDF">
            <w:pPr>
              <w:jc w:val="center"/>
              <w:rPr>
                <w:b/>
              </w:rPr>
            </w:pPr>
            <w:r>
              <w:rPr>
                <w:b/>
              </w:rPr>
              <w:t>Prepeliță S</w:t>
            </w:r>
            <w:r w:rsidR="005A1BDF">
              <w:rPr>
                <w:b/>
              </w:rPr>
              <w:t>.</w:t>
            </w:r>
          </w:p>
        </w:tc>
      </w:tr>
      <w:tr w:rsidR="00F10B5A" w:rsidTr="00AF3A51">
        <w:tblPrEx>
          <w:tblCellMar>
            <w:top w:w="0" w:type="dxa"/>
            <w:bottom w:w="0" w:type="dxa"/>
          </w:tblCellMar>
        </w:tblPrEx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B5A" w:rsidRDefault="00F10B5A" w:rsidP="00F10B5A">
            <w:pPr>
              <w:ind w:left="252" w:hanging="1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0B5A" w:rsidRDefault="00F10B5A" w:rsidP="005A1BDF">
            <w:pPr>
              <w:jc w:val="center"/>
              <w:rPr>
                <w:b/>
              </w:rPr>
            </w:pPr>
            <w:r>
              <w:rPr>
                <w:b/>
              </w:rPr>
              <w:t>Olteanu T</w:t>
            </w:r>
            <w:r w:rsidR="005A1BDF">
              <w:rPr>
                <w:b/>
              </w:rPr>
              <w:t>.</w:t>
            </w:r>
          </w:p>
        </w:tc>
      </w:tr>
      <w:tr w:rsidR="00F10B5A" w:rsidTr="00AF3A51">
        <w:tblPrEx>
          <w:tblCellMar>
            <w:top w:w="0" w:type="dxa"/>
            <w:bottom w:w="0" w:type="dxa"/>
          </w:tblCellMar>
        </w:tblPrEx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B5A" w:rsidRDefault="00F10B5A" w:rsidP="00F10B5A">
            <w:pPr>
              <w:ind w:left="252" w:hanging="1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0B5A" w:rsidRDefault="00F10B5A" w:rsidP="005A1BDF">
            <w:pPr>
              <w:jc w:val="center"/>
              <w:rPr>
                <w:b/>
              </w:rPr>
            </w:pPr>
            <w:r>
              <w:rPr>
                <w:b/>
              </w:rPr>
              <w:t>Pascaru N</w:t>
            </w:r>
            <w:r w:rsidR="005A1BDF">
              <w:rPr>
                <w:b/>
              </w:rPr>
              <w:t>.</w:t>
            </w:r>
          </w:p>
        </w:tc>
      </w:tr>
    </w:tbl>
    <w:p w:rsidR="000327EF" w:rsidRDefault="000327EF">
      <w:pPr>
        <w:ind w:left="709"/>
        <w:jc w:val="both"/>
        <w:rPr>
          <w:b/>
        </w:rPr>
      </w:pPr>
    </w:p>
    <w:p w:rsidR="000327EF" w:rsidRDefault="00E567A6">
      <w:pPr>
        <w:ind w:left="709"/>
        <w:jc w:val="both"/>
        <w:rPr>
          <w:b/>
        </w:rPr>
      </w:pPr>
      <w:r>
        <w:rPr>
          <w:b/>
        </w:rPr>
        <w:t>Data şi ora d</w:t>
      </w:r>
      <w:r w:rsidR="00F10B5A">
        <w:rPr>
          <w:b/>
        </w:rPr>
        <w:t xml:space="preserve">esfășurării probei scrise –  27 </w:t>
      </w:r>
      <w:r>
        <w:rPr>
          <w:b/>
        </w:rPr>
        <w:t>septemb</w:t>
      </w:r>
      <w:r w:rsidR="00F10B5A">
        <w:rPr>
          <w:b/>
        </w:rPr>
        <w:t>rie 2018, orele   10 -00, bir.252</w:t>
      </w:r>
      <w:r>
        <w:rPr>
          <w:b/>
        </w:rPr>
        <w:t xml:space="preserve">, etajul </w:t>
      </w:r>
      <w:r>
        <w:rPr>
          <w:b/>
        </w:rPr>
        <w:t>II, Ministerul Economiei și Infrastructurii, Casa Guvernului.</w:t>
      </w:r>
    </w:p>
    <w:p w:rsidR="000327EF" w:rsidRDefault="000327EF">
      <w:pPr>
        <w:ind w:firstLine="709"/>
        <w:rPr>
          <w:b/>
        </w:rPr>
      </w:pPr>
    </w:p>
    <w:p w:rsidR="000327EF" w:rsidRDefault="000327EF">
      <w:pPr>
        <w:ind w:firstLine="709"/>
        <w:rPr>
          <w:b/>
        </w:rPr>
      </w:pPr>
    </w:p>
    <w:p w:rsidR="000327EF" w:rsidRDefault="000327EF"/>
    <w:p w:rsidR="000327EF" w:rsidRDefault="000327EF"/>
    <w:p w:rsidR="000327EF" w:rsidRDefault="000327EF"/>
    <w:p w:rsidR="000327EF" w:rsidRDefault="000327EF"/>
    <w:sectPr w:rsidR="000327EF">
      <w:pgSz w:w="11906" w:h="16838"/>
      <w:pgMar w:top="568" w:right="424" w:bottom="56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67A6" w:rsidRDefault="00E567A6">
      <w:r>
        <w:separator/>
      </w:r>
    </w:p>
  </w:endnote>
  <w:endnote w:type="continuationSeparator" w:id="0">
    <w:p w:rsidR="00E567A6" w:rsidRDefault="00E56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67A6" w:rsidRDefault="00E567A6">
      <w:r>
        <w:rPr>
          <w:color w:val="000000"/>
        </w:rPr>
        <w:separator/>
      </w:r>
    </w:p>
  </w:footnote>
  <w:footnote w:type="continuationSeparator" w:id="0">
    <w:p w:rsidR="00E567A6" w:rsidRDefault="00E56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0327EF"/>
    <w:rsid w:val="000327EF"/>
    <w:rsid w:val="005A1BDF"/>
    <w:rsid w:val="00774CFC"/>
    <w:rsid w:val="00E567A6"/>
    <w:rsid w:val="00F10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FE90747-AC99-47EB-B455-7D540AC6E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val="ro-RO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pPr>
      <w:jc w:val="center"/>
    </w:pPr>
    <w:rPr>
      <w:b/>
      <w:szCs w:val="20"/>
    </w:rPr>
  </w:style>
  <w:style w:type="character" w:customStyle="1" w:styleId="a4">
    <w:name w:val="Название Знак"/>
    <w:basedOn w:val="a0"/>
    <w:rPr>
      <w:rFonts w:ascii="Times New Roman" w:eastAsia="Times New Roman" w:hAnsi="Times New Roman" w:cs="Times New Roman"/>
      <w:b/>
      <w:sz w:val="24"/>
      <w:szCs w:val="20"/>
      <w:lang w:val="ro-RO" w:eastAsia="ru-RU"/>
    </w:rPr>
  </w:style>
  <w:style w:type="paragraph" w:styleId="a5">
    <w:name w:val="List Paragraph"/>
    <w:basedOn w:val="a"/>
    <w:pPr>
      <w:ind w:left="720"/>
    </w:pPr>
  </w:style>
  <w:style w:type="paragraph" w:styleId="a6">
    <w:name w:val="Balloon Text"/>
    <w:basedOn w:val="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rPr>
      <w:rFonts w:ascii="Segoe UI" w:eastAsia="Times New Roman" w:hAnsi="Segoe UI" w:cs="Segoe UI"/>
      <w:sz w:val="18"/>
      <w:szCs w:val="18"/>
      <w:lang w:val="ro-RO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dc:description/>
  <cp:lastModifiedBy>Angela</cp:lastModifiedBy>
  <cp:revision>2</cp:revision>
  <cp:lastPrinted>2018-09-18T11:30:00Z</cp:lastPrinted>
  <dcterms:created xsi:type="dcterms:W3CDTF">2018-09-24T08:34:00Z</dcterms:created>
  <dcterms:modified xsi:type="dcterms:W3CDTF">2018-09-24T08:34:00Z</dcterms:modified>
</cp:coreProperties>
</file>