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FFB" w:rsidRDefault="00E73FFB">
      <w:bookmarkStart w:id="0" w:name="_GoBack"/>
      <w:bookmarkEnd w:id="0"/>
    </w:p>
    <w:p w:rsidR="00E73FFB" w:rsidRDefault="00E73FFB"/>
    <w:p w:rsidR="00E73FFB" w:rsidRDefault="00E73FFB"/>
    <w:p w:rsidR="00E73FFB" w:rsidRDefault="00897F65">
      <w:pPr>
        <w:shd w:val="clear" w:color="auto" w:fill="F7CAAC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MINISTERUL ECONOMIEI și INFRASTRUCTURII  AL  REPUBLICII  MOLDOVA</w:t>
      </w:r>
    </w:p>
    <w:p w:rsidR="00E73FFB" w:rsidRDefault="00897F65">
      <w:pPr>
        <w:shd w:val="clear" w:color="auto" w:fill="F7CAAC"/>
        <w:spacing w:before="480" w:after="240"/>
      </w:pPr>
      <w:r>
        <w:rPr>
          <w:rFonts w:ascii="Arial" w:hAnsi="Arial" w:cs="Arial"/>
          <w:b/>
          <w:sz w:val="24"/>
          <w:szCs w:val="24"/>
        </w:rPr>
        <w:t xml:space="preserve">      Lista învingătorilor concursului</w:t>
      </w:r>
    </w:p>
    <w:p w:rsidR="00E73FFB" w:rsidRDefault="00E73FFB">
      <w:pPr>
        <w:jc w:val="right"/>
      </w:pPr>
    </w:p>
    <w:p w:rsidR="00E73FFB" w:rsidRDefault="00E73FFB">
      <w:pPr>
        <w:spacing w:before="480" w:after="240"/>
        <w:jc w:val="center"/>
        <w:rPr>
          <w:rFonts w:ascii="Arial" w:hAnsi="Arial" w:cs="Arial"/>
          <w:b/>
          <w:sz w:val="22"/>
          <w:szCs w:val="22"/>
        </w:rPr>
      </w:pPr>
    </w:p>
    <w:p w:rsidR="00E73FFB" w:rsidRDefault="00897F65">
      <w:pPr>
        <w:spacing w:before="480"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COMISIA DE CONCURS </w:t>
      </w:r>
    </w:p>
    <w:p w:rsidR="00E73FFB" w:rsidRDefault="00E73FFB"/>
    <w:p w:rsidR="00E73FFB" w:rsidRDefault="00897F65">
      <w:pPr>
        <w:spacing w:after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Lista învingătorilor concursului pentru ocuparea </w:t>
      </w:r>
      <w:r>
        <w:rPr>
          <w:rFonts w:ascii="Arial" w:hAnsi="Arial" w:cs="Arial"/>
          <w:b/>
          <w:sz w:val="22"/>
          <w:szCs w:val="22"/>
        </w:rPr>
        <w:t xml:space="preserve">funcțiilor publice  vacante </w:t>
      </w:r>
    </w:p>
    <w:tbl>
      <w:tblPr>
        <w:tblW w:w="9138" w:type="dxa"/>
        <w:tblInd w:w="4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0"/>
        <w:gridCol w:w="8198"/>
      </w:tblGrid>
      <w:tr w:rsidR="00E73FFB">
        <w:tblPrEx>
          <w:tblCellMar>
            <w:top w:w="0" w:type="dxa"/>
            <w:bottom w:w="0" w:type="dxa"/>
          </w:tblCellMar>
        </w:tblPrEx>
        <w:trPr>
          <w:cantSplit/>
          <w:trHeight w:val="1723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FFB" w:rsidRDefault="00897F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Nr. d/o</w:t>
            </w:r>
          </w:p>
        </w:tc>
        <w:tc>
          <w:tcPr>
            <w:tcW w:w="8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FFB" w:rsidRDefault="00897F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Numele, prenumele </w:t>
            </w:r>
          </w:p>
        </w:tc>
      </w:tr>
      <w:tr w:rsidR="00E73FFB">
        <w:tblPrEx>
          <w:tblCellMar>
            <w:top w:w="0" w:type="dxa"/>
            <w:bottom w:w="0" w:type="dxa"/>
          </w:tblCellMar>
        </w:tblPrEx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FFB" w:rsidRDefault="00897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Șef Serviciu transport rutier, Direcția transport</w:t>
            </w:r>
          </w:p>
          <w:p w:rsidR="00E73FFB" w:rsidRDefault="00E73F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3FFB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FFB" w:rsidRDefault="00897F65">
            <w:pPr>
              <w:spacing w:before="120" w:after="120"/>
              <w:ind w:left="5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3FFB" w:rsidRDefault="00897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Jitari A.</w:t>
            </w:r>
          </w:p>
        </w:tc>
      </w:tr>
    </w:tbl>
    <w:p w:rsidR="00E73FFB" w:rsidRDefault="00E73FFB"/>
    <w:p w:rsidR="00E73FFB" w:rsidRDefault="00E73FFB"/>
    <w:p w:rsidR="00E73FFB" w:rsidRDefault="00897F65">
      <w:r>
        <w:t xml:space="preserve"> </w:t>
      </w:r>
    </w:p>
    <w:p w:rsidR="00E73FFB" w:rsidRDefault="00897F65">
      <w:r>
        <w:t xml:space="preserve">             </w:t>
      </w:r>
      <w:r>
        <w:rPr>
          <w:sz w:val="24"/>
          <w:szCs w:val="24"/>
        </w:rPr>
        <w:t>31.01.2019</w:t>
      </w:r>
    </w:p>
    <w:p w:rsidR="00E73FFB" w:rsidRDefault="00E73FFB"/>
    <w:p w:rsidR="00E73FFB" w:rsidRDefault="00E73FFB"/>
    <w:p w:rsidR="00E73FFB" w:rsidRDefault="00E73FFB"/>
    <w:p w:rsidR="00E73FFB" w:rsidRDefault="00E73FFB"/>
    <w:p w:rsidR="00E73FFB" w:rsidRDefault="00E73FFB"/>
    <w:p w:rsidR="00E73FFB" w:rsidRDefault="00E73FFB"/>
    <w:sectPr w:rsidR="00E73FFB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F65" w:rsidRDefault="00897F65">
      <w:r>
        <w:separator/>
      </w:r>
    </w:p>
  </w:endnote>
  <w:endnote w:type="continuationSeparator" w:id="0">
    <w:p w:rsidR="00897F65" w:rsidRDefault="00897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F65" w:rsidRDefault="00897F65">
      <w:r>
        <w:rPr>
          <w:color w:val="000000"/>
        </w:rPr>
        <w:separator/>
      </w:r>
    </w:p>
  </w:footnote>
  <w:footnote w:type="continuationSeparator" w:id="0">
    <w:p w:rsidR="00897F65" w:rsidRDefault="00897F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ttachedTemplate r:id="rId1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73FFB"/>
    <w:rsid w:val="00823CA4"/>
    <w:rsid w:val="00897F65"/>
    <w:rsid w:val="00E7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C0A2CE-6381-4561-82C7-BC963FE64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dc:description/>
  <cp:lastModifiedBy>Angela</cp:lastModifiedBy>
  <cp:revision>2</cp:revision>
  <cp:lastPrinted>2019-01-31T12:22:00Z</cp:lastPrinted>
  <dcterms:created xsi:type="dcterms:W3CDTF">2019-01-31T12:29:00Z</dcterms:created>
  <dcterms:modified xsi:type="dcterms:W3CDTF">2019-01-31T12:29:00Z</dcterms:modified>
</cp:coreProperties>
</file>